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A2E" w:rsidRDefault="00094A2E"/>
    <w:p w:rsidR="00094A2E" w:rsidRDefault="00094A2E"/>
    <w:p w:rsidR="00094A2E" w:rsidRPr="00B532DD" w:rsidRDefault="00094A2E" w:rsidP="00071B1E">
      <w:pPr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532DD">
        <w:rPr>
          <w:rFonts w:ascii="Times New Roman" w:hAnsi="Times New Roman" w:cs="Times New Roman"/>
          <w:b/>
          <w:bCs/>
          <w:sz w:val="24"/>
          <w:szCs w:val="24"/>
        </w:rPr>
        <w:t xml:space="preserve">Responsabil </w:t>
      </w:r>
      <w:r>
        <w:rPr>
          <w:rFonts w:ascii="Times New Roman" w:hAnsi="Times New Roman" w:cs="Times New Roman"/>
          <w:b/>
          <w:bCs/>
          <w:sz w:val="24"/>
          <w:szCs w:val="24"/>
        </w:rPr>
        <w:t>cu</w:t>
      </w:r>
      <w:r w:rsidRPr="00B532DD">
        <w:rPr>
          <w:rFonts w:ascii="Times New Roman" w:hAnsi="Times New Roman" w:cs="Times New Roman"/>
          <w:b/>
          <w:bCs/>
          <w:sz w:val="24"/>
          <w:szCs w:val="24"/>
        </w:rPr>
        <w:t xml:space="preserve"> protecţia datelor </w:t>
      </w:r>
    </w:p>
    <w:p w:rsidR="00094A2E" w:rsidRDefault="00094A2E" w:rsidP="00B532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532DD">
        <w:rPr>
          <w:rFonts w:ascii="Times New Roman" w:hAnsi="Times New Roman" w:cs="Times New Roman"/>
          <w:sz w:val="24"/>
          <w:szCs w:val="24"/>
        </w:rPr>
        <w:t xml:space="preserve">Nume şi prenume: </w:t>
      </w:r>
      <w:r>
        <w:rPr>
          <w:rFonts w:ascii="Times New Roman" w:hAnsi="Times New Roman" w:cs="Times New Roman"/>
          <w:sz w:val="24"/>
          <w:szCs w:val="24"/>
        </w:rPr>
        <w:t>Iftinca Aurelia</w:t>
      </w:r>
    </w:p>
    <w:p w:rsidR="00094A2E" w:rsidRPr="00B532DD" w:rsidRDefault="00094A2E" w:rsidP="00B532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532DD">
        <w:rPr>
          <w:rFonts w:ascii="Times New Roman" w:hAnsi="Times New Roman" w:cs="Times New Roman"/>
          <w:sz w:val="24"/>
          <w:szCs w:val="24"/>
        </w:rPr>
        <w:t xml:space="preserve">Funcţie: </w:t>
      </w:r>
      <w:r>
        <w:rPr>
          <w:rFonts w:ascii="Times New Roman" w:hAnsi="Times New Roman" w:cs="Times New Roman"/>
          <w:sz w:val="24"/>
          <w:szCs w:val="24"/>
        </w:rPr>
        <w:t>inspecto</w:t>
      </w:r>
      <w:r w:rsidRPr="00B532DD">
        <w:rPr>
          <w:rFonts w:ascii="Times New Roman" w:hAnsi="Times New Roman" w:cs="Times New Roman"/>
          <w:sz w:val="24"/>
          <w:szCs w:val="24"/>
        </w:rPr>
        <w:t>r, Compartiment Resurse Umane</w:t>
      </w:r>
    </w:p>
    <w:p w:rsidR="00094A2E" w:rsidRDefault="00094A2E" w:rsidP="00B532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532DD">
        <w:rPr>
          <w:rFonts w:ascii="Times New Roman" w:hAnsi="Times New Roman" w:cs="Times New Roman"/>
          <w:sz w:val="24"/>
          <w:szCs w:val="24"/>
        </w:rPr>
        <w:t xml:space="preserve">Adresa de e-mail: </w:t>
      </w:r>
      <w:r>
        <w:rPr>
          <w:rFonts w:ascii="Times New Roman" w:hAnsi="Times New Roman" w:cs="Times New Roman"/>
          <w:sz w:val="24"/>
          <w:szCs w:val="24"/>
        </w:rPr>
        <w:t>djcpnialomita@yahoo.com</w:t>
      </w:r>
    </w:p>
    <w:p w:rsidR="00094A2E" w:rsidRPr="00B532DD" w:rsidRDefault="00094A2E" w:rsidP="00B532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532DD">
        <w:rPr>
          <w:rFonts w:ascii="Times New Roman" w:hAnsi="Times New Roman" w:cs="Times New Roman"/>
          <w:sz w:val="24"/>
          <w:szCs w:val="24"/>
        </w:rPr>
        <w:t xml:space="preserve">Telefon: +40 </w:t>
      </w:r>
      <w:r>
        <w:rPr>
          <w:rFonts w:ascii="Times New Roman" w:hAnsi="Times New Roman" w:cs="Times New Roman"/>
          <w:sz w:val="24"/>
          <w:szCs w:val="24"/>
        </w:rPr>
        <w:t>0243230207</w:t>
      </w:r>
    </w:p>
    <w:p w:rsidR="00094A2E" w:rsidRPr="00B532DD" w:rsidRDefault="00094A2E" w:rsidP="00B532D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532DD">
        <w:rPr>
          <w:rFonts w:ascii="Times New Roman" w:hAnsi="Times New Roman" w:cs="Times New Roman"/>
          <w:sz w:val="24"/>
          <w:szCs w:val="24"/>
        </w:rPr>
        <w:t xml:space="preserve">Sediu: </w:t>
      </w:r>
      <w:r>
        <w:rPr>
          <w:rFonts w:ascii="Times New Roman" w:hAnsi="Times New Roman" w:cs="Times New Roman"/>
          <w:sz w:val="24"/>
          <w:szCs w:val="24"/>
        </w:rPr>
        <w:t>Direcția județeană pentru Cultură Ialomița</w:t>
      </w:r>
      <w:r w:rsidRPr="00B532DD">
        <w:rPr>
          <w:rFonts w:ascii="Times New Roman" w:hAnsi="Times New Roman" w:cs="Times New Roman"/>
          <w:sz w:val="24"/>
          <w:szCs w:val="24"/>
        </w:rPr>
        <w:t xml:space="preserve">, Bulevardul </w:t>
      </w:r>
      <w:r>
        <w:rPr>
          <w:rFonts w:ascii="Times New Roman" w:hAnsi="Times New Roman" w:cs="Times New Roman"/>
          <w:sz w:val="24"/>
          <w:szCs w:val="24"/>
        </w:rPr>
        <w:t>Matei Basarab</w:t>
      </w:r>
      <w:r w:rsidRPr="00B532DD">
        <w:rPr>
          <w:rFonts w:ascii="Times New Roman" w:hAnsi="Times New Roman" w:cs="Times New Roman"/>
          <w:sz w:val="24"/>
          <w:szCs w:val="24"/>
        </w:rPr>
        <w:t xml:space="preserve"> nr. 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532D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94A2E" w:rsidRPr="00B532DD" w:rsidSect="00B532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1408A"/>
    <w:multiLevelType w:val="hybridMultilevel"/>
    <w:tmpl w:val="61D0E9B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oNotDisplayPageBoundaries/>
  <w:embedSystemFont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32DD"/>
    <w:rsid w:val="000368F7"/>
    <w:rsid w:val="000529A2"/>
    <w:rsid w:val="00071B1E"/>
    <w:rsid w:val="00094A2E"/>
    <w:rsid w:val="000E4F22"/>
    <w:rsid w:val="00133C32"/>
    <w:rsid w:val="00152F98"/>
    <w:rsid w:val="00157A91"/>
    <w:rsid w:val="001E3853"/>
    <w:rsid w:val="00317F37"/>
    <w:rsid w:val="0034326F"/>
    <w:rsid w:val="00417C70"/>
    <w:rsid w:val="004E3710"/>
    <w:rsid w:val="00517EAD"/>
    <w:rsid w:val="00567985"/>
    <w:rsid w:val="00577900"/>
    <w:rsid w:val="00680524"/>
    <w:rsid w:val="00685AF7"/>
    <w:rsid w:val="00720368"/>
    <w:rsid w:val="007E4DE4"/>
    <w:rsid w:val="00822AB0"/>
    <w:rsid w:val="00884DED"/>
    <w:rsid w:val="008E2445"/>
    <w:rsid w:val="00921C01"/>
    <w:rsid w:val="009718BA"/>
    <w:rsid w:val="0097776A"/>
    <w:rsid w:val="00A847AB"/>
    <w:rsid w:val="00B532DD"/>
    <w:rsid w:val="00BD298A"/>
    <w:rsid w:val="00BE4F4D"/>
    <w:rsid w:val="00C52B42"/>
    <w:rsid w:val="00CA02B6"/>
    <w:rsid w:val="00D3171B"/>
    <w:rsid w:val="00D44FC3"/>
    <w:rsid w:val="00D73643"/>
    <w:rsid w:val="00DF673D"/>
    <w:rsid w:val="00E82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12C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532DD"/>
    <w:pPr>
      <w:ind w:left="720"/>
    </w:pPr>
  </w:style>
  <w:style w:type="character" w:styleId="Hyperlink">
    <w:name w:val="Hyperlink"/>
    <w:basedOn w:val="DefaultParagraphFont"/>
    <w:uiPriority w:val="99"/>
    <w:rsid w:val="00B532DD"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071B1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CA02B6"/>
    <w:rPr>
      <w:rFonts w:ascii="Times New Roman" w:hAnsi="Times New Roman" w:cs="Times New Roman"/>
      <w:sz w:val="2"/>
      <w:szCs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39</Words>
  <Characters>227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Responsabil cu protecţia datelor </dc:title>
  <dc:subject/>
  <dc:creator>ComputerMC</dc:creator>
  <cp:keywords/>
  <dc:description/>
  <cp:lastModifiedBy>Aurelia</cp:lastModifiedBy>
  <cp:revision>2</cp:revision>
  <dcterms:created xsi:type="dcterms:W3CDTF">2024-05-15T07:08:00Z</dcterms:created>
  <dcterms:modified xsi:type="dcterms:W3CDTF">2024-05-15T07:08:00Z</dcterms:modified>
</cp:coreProperties>
</file>